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81" w:rsidRPr="00C43409" w:rsidRDefault="007F7681" w:rsidP="00082303">
      <w:pPr>
        <w:rPr>
          <w:sz w:val="24"/>
          <w:szCs w:val="24"/>
        </w:rPr>
      </w:pPr>
    </w:p>
    <w:p w:rsidR="007F7681" w:rsidRPr="00E03E4C" w:rsidRDefault="007F7681" w:rsidP="005551D2">
      <w:pPr>
        <w:pStyle w:val="Heading3"/>
        <w:ind w:left="4248" w:firstLine="708"/>
        <w:jc w:val="left"/>
        <w:rPr>
          <w:b/>
          <w:szCs w:val="24"/>
        </w:rPr>
      </w:pPr>
      <w:r w:rsidRPr="00E03E4C">
        <w:rPr>
          <w:b/>
          <w:szCs w:val="24"/>
        </w:rPr>
        <w:t xml:space="preserve">AL SIGNOR PREFETTO </w:t>
      </w:r>
    </w:p>
    <w:p w:rsidR="007F7681" w:rsidRPr="00E03E4C" w:rsidRDefault="007F7681" w:rsidP="003D0B2B">
      <w:pPr>
        <w:pStyle w:val="Heading3"/>
        <w:ind w:left="4248" w:firstLine="708"/>
        <w:jc w:val="left"/>
        <w:rPr>
          <w:b/>
          <w:szCs w:val="24"/>
        </w:rPr>
      </w:pPr>
      <w:r w:rsidRPr="00E03E4C">
        <w:rPr>
          <w:b/>
          <w:szCs w:val="24"/>
        </w:rPr>
        <w:t xml:space="preserve">DELLA PROVINCIA DI </w:t>
      </w:r>
      <w:r>
        <w:rPr>
          <w:b/>
          <w:szCs w:val="24"/>
        </w:rPr>
        <w:t>ORISTANO</w:t>
      </w:r>
    </w:p>
    <w:p w:rsidR="007F7681" w:rsidRPr="003D0B2B" w:rsidRDefault="007F7681" w:rsidP="003D0B2B"/>
    <w:p w:rsidR="007F7681" w:rsidRDefault="007F7681" w:rsidP="00082303">
      <w:pPr>
        <w:spacing w:line="360" w:lineRule="auto"/>
        <w:ind w:firstLine="1"/>
        <w:jc w:val="both"/>
        <w:rPr>
          <w:sz w:val="24"/>
          <w:szCs w:val="24"/>
        </w:rPr>
      </w:pPr>
      <w:r w:rsidRPr="00C43409">
        <w:rPr>
          <w:sz w:val="24"/>
          <w:szCs w:val="24"/>
        </w:rPr>
        <w:t>Il</w:t>
      </w:r>
      <w:r>
        <w:rPr>
          <w:sz w:val="24"/>
          <w:szCs w:val="24"/>
        </w:rPr>
        <w:t xml:space="preserve"> </w:t>
      </w:r>
      <w:r w:rsidRPr="00C43409">
        <w:rPr>
          <w:sz w:val="24"/>
          <w:szCs w:val="24"/>
        </w:rPr>
        <w:t>sottoscritto</w:t>
      </w:r>
      <w:r>
        <w:rPr>
          <w:sz w:val="24"/>
          <w:szCs w:val="24"/>
        </w:rPr>
        <w:t>.</w:t>
      </w:r>
      <w:r w:rsidRPr="00C43409">
        <w:rPr>
          <w:sz w:val="24"/>
          <w:szCs w:val="24"/>
        </w:rPr>
        <w:t>.....................................................................................................</w:t>
      </w:r>
      <w:r>
        <w:rPr>
          <w:sz w:val="24"/>
          <w:szCs w:val="24"/>
        </w:rPr>
        <w:t>nato a………………… il……………..Codice Fiscale……………………….in qualità di</w:t>
      </w:r>
      <w:r w:rsidRPr="00C43409">
        <w:rPr>
          <w:sz w:val="24"/>
          <w:szCs w:val="24"/>
        </w:rPr>
        <w:t xml:space="preserve"> legale rappresentante della Ditta .............................................................….........................................., con sede</w:t>
      </w:r>
      <w:r>
        <w:rPr>
          <w:sz w:val="24"/>
          <w:szCs w:val="24"/>
        </w:rPr>
        <w:t xml:space="preserve"> legale</w:t>
      </w:r>
      <w:r w:rsidRPr="00C43409">
        <w:rPr>
          <w:sz w:val="24"/>
          <w:szCs w:val="24"/>
        </w:rPr>
        <w:t xml:space="preserve"> in ……………………………</w:t>
      </w:r>
      <w:r>
        <w:rPr>
          <w:sz w:val="24"/>
          <w:szCs w:val="24"/>
        </w:rPr>
        <w:t>……….</w:t>
      </w:r>
      <w:r w:rsidRPr="00C43409">
        <w:rPr>
          <w:sz w:val="24"/>
          <w:szCs w:val="24"/>
        </w:rPr>
        <w:t>via………………………………….……………………………</w:t>
      </w:r>
      <w:r>
        <w:rPr>
          <w:sz w:val="24"/>
          <w:szCs w:val="24"/>
        </w:rPr>
        <w:t>, e sede operativa in ….………..………………… via……….…………….…………………</w:t>
      </w:r>
      <w:r w:rsidRPr="00C4340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43409">
        <w:rPr>
          <w:sz w:val="24"/>
          <w:szCs w:val="24"/>
        </w:rPr>
        <w:t>telefono…………………, indirizzo mail/PEC………………………</w:t>
      </w:r>
      <w:r>
        <w:rPr>
          <w:sz w:val="24"/>
          <w:szCs w:val="24"/>
        </w:rPr>
        <w:t>….., codice ATECO………….,</w:t>
      </w:r>
    </w:p>
    <w:p w:rsidR="007F7681" w:rsidRDefault="007F7681" w:rsidP="00082303">
      <w:pPr>
        <w:spacing w:line="360" w:lineRule="auto"/>
        <w:ind w:firstLine="1"/>
        <w:jc w:val="both"/>
        <w:rPr>
          <w:sz w:val="24"/>
          <w:szCs w:val="24"/>
        </w:rPr>
      </w:pPr>
      <w:r>
        <w:rPr>
          <w:sz w:val="24"/>
          <w:szCs w:val="24"/>
        </w:rPr>
        <w:t>che svolge la seguente attività:</w:t>
      </w:r>
    </w:p>
    <w:p w:rsidR="007F7681" w:rsidRDefault="007F7681" w:rsidP="00082303">
      <w:pPr>
        <w:spacing w:line="360" w:lineRule="auto"/>
        <w:ind w:firstLine="1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F7681" w:rsidRPr="00C43409" w:rsidRDefault="007F7681" w:rsidP="00082303">
      <w:pPr>
        <w:spacing w:line="360" w:lineRule="auto"/>
        <w:ind w:firstLine="1"/>
        <w:jc w:val="both"/>
        <w:rPr>
          <w:sz w:val="24"/>
          <w:szCs w:val="24"/>
        </w:rPr>
      </w:pPr>
      <w:r>
        <w:rPr>
          <w:sz w:val="24"/>
          <w:szCs w:val="24"/>
        </w:rPr>
        <w:t>Visto il</w:t>
      </w:r>
      <w:r w:rsidRPr="004B616D">
        <w:rPr>
          <w:sz w:val="24"/>
          <w:szCs w:val="24"/>
        </w:rPr>
        <w:t xml:space="preserve"> DCPM 22 marzo 2020</w:t>
      </w:r>
    </w:p>
    <w:p w:rsidR="007F7681" w:rsidRDefault="007F7681" w:rsidP="00575FE2">
      <w:pPr>
        <w:ind w:left="4248"/>
        <w:rPr>
          <w:b/>
          <w:sz w:val="24"/>
          <w:szCs w:val="24"/>
        </w:rPr>
      </w:pPr>
    </w:p>
    <w:p w:rsidR="007F7681" w:rsidRDefault="007F7681" w:rsidP="00B208EB">
      <w:pPr>
        <w:pStyle w:val="ListParagraph"/>
        <w:ind w:left="4260" w:firstLine="696"/>
        <w:rPr>
          <w:sz w:val="24"/>
          <w:szCs w:val="24"/>
        </w:rPr>
      </w:pPr>
    </w:p>
    <w:p w:rsidR="007F7681" w:rsidRDefault="007F7681" w:rsidP="0060214C">
      <w:pPr>
        <w:pStyle w:val="ListParagraph"/>
        <w:jc w:val="center"/>
        <w:rPr>
          <w:sz w:val="24"/>
          <w:szCs w:val="24"/>
        </w:rPr>
      </w:pPr>
      <w:r>
        <w:rPr>
          <w:b/>
          <w:sz w:val="24"/>
          <w:szCs w:val="24"/>
        </w:rPr>
        <w:t>CHIEDE L’AUTORIZZAZIONE</w:t>
      </w:r>
    </w:p>
    <w:p w:rsidR="007F7681" w:rsidRDefault="007F7681" w:rsidP="0060214C">
      <w:pPr>
        <w:pStyle w:val="ListParagraph"/>
        <w:rPr>
          <w:sz w:val="24"/>
          <w:szCs w:val="24"/>
        </w:rPr>
      </w:pPr>
    </w:p>
    <w:p w:rsidR="007F7681" w:rsidRPr="006B5581" w:rsidRDefault="007F7681" w:rsidP="006B5581">
      <w:pPr>
        <w:pStyle w:val="ListParagraph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noProof/>
        </w:rPr>
        <w:pict>
          <v:rect id="Rettangolo 3" o:spid="_x0000_s1026" style="position:absolute;left:0;text-align:left;margin-left:0;margin-top:0;width:15.6pt;height:13.8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" strokecolor="#70ad47" strokeweight="1pt"/>
        </w:pict>
      </w:r>
      <w:r>
        <w:rPr>
          <w:sz w:val="24"/>
          <w:szCs w:val="24"/>
        </w:rPr>
        <w:t xml:space="preserve">a proseguire la propria attività in quanto ai sensi </w:t>
      </w:r>
      <w:r w:rsidRPr="00E03E4C">
        <w:rPr>
          <w:b/>
          <w:sz w:val="24"/>
          <w:szCs w:val="24"/>
        </w:rPr>
        <w:t>dell’art. 1 lettera H)</w:t>
      </w:r>
      <w:r>
        <w:rPr>
          <w:sz w:val="24"/>
          <w:szCs w:val="24"/>
        </w:rPr>
        <w:t xml:space="preserve"> del citato DPCM appartenente all’industria dell’aerospazio o della difesa o comunque di rilevanza strategica per l’economia nazionale.</w:t>
      </w:r>
    </w:p>
    <w:p w:rsidR="007F7681" w:rsidRDefault="007F7681" w:rsidP="0060214C">
      <w:pPr>
        <w:pStyle w:val="ListParagraph"/>
        <w:rPr>
          <w:sz w:val="24"/>
          <w:szCs w:val="24"/>
        </w:rPr>
      </w:pPr>
    </w:p>
    <w:p w:rsidR="007F7681" w:rsidRDefault="007F7681" w:rsidP="006021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In particolare______________________________________________________________</w:t>
      </w:r>
    </w:p>
    <w:p w:rsidR="007F7681" w:rsidRDefault="007F7681" w:rsidP="0060214C">
      <w:pPr>
        <w:pStyle w:val="ListParagraph"/>
        <w:rPr>
          <w:sz w:val="24"/>
          <w:szCs w:val="24"/>
        </w:rPr>
      </w:pPr>
    </w:p>
    <w:p w:rsidR="007F7681" w:rsidRDefault="007F7681" w:rsidP="006021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</w:t>
      </w:r>
    </w:p>
    <w:p w:rsidR="007F7681" w:rsidRPr="00645F8D" w:rsidRDefault="007F7681" w:rsidP="0060214C">
      <w:pPr>
        <w:pStyle w:val="ListParagrap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>Si allega documento di riconoscimento in corso di validità del legale rappresentante</w:t>
      </w: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presente comunicazione dovrà essere trasmessa al seguente indirizzo pec: </w:t>
      </w:r>
    </w:p>
    <w:p w:rsidR="007F7681" w:rsidRPr="00FC18AB" w:rsidRDefault="007F7681" w:rsidP="00FC18AB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protocollo</w:t>
      </w:r>
      <w:bookmarkStart w:id="0" w:name="_GoBack"/>
      <w:bookmarkEnd w:id="0"/>
      <w:r w:rsidRPr="00FC18AB">
        <w:rPr>
          <w:b/>
          <w:sz w:val="24"/>
          <w:szCs w:val="24"/>
        </w:rPr>
        <w:t>.prefca@pec.interno.it</w:t>
      </w: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Data </w:t>
      </w:r>
      <w:r>
        <w:rPr>
          <w:sz w:val="24"/>
          <w:szCs w:val="24"/>
        </w:rPr>
        <w:tab/>
        <w:t xml:space="preserve">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timbro e firma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____________________</w:t>
      </w: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Default="007F7681" w:rsidP="005D527A">
      <w:pPr>
        <w:jc w:val="both"/>
        <w:rPr>
          <w:sz w:val="24"/>
          <w:szCs w:val="24"/>
        </w:rPr>
      </w:pPr>
    </w:p>
    <w:p w:rsidR="007F7681" w:rsidRPr="00C43409" w:rsidRDefault="007F7681" w:rsidP="00082303">
      <w:pPr>
        <w:pStyle w:val="BodyText"/>
        <w:rPr>
          <w:b/>
          <w:szCs w:val="24"/>
        </w:rPr>
      </w:pPr>
    </w:p>
    <w:sectPr w:rsidR="007F7681" w:rsidRPr="00C43409" w:rsidSect="00C137B0">
      <w:headerReference w:type="default" r:id="rId7"/>
      <w:pgSz w:w="11907" w:h="16840" w:code="9"/>
      <w:pgMar w:top="0" w:right="1134" w:bottom="1134" w:left="1134" w:header="720" w:footer="720" w:gutter="0"/>
      <w:paperSrc w:first="262" w:other="26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681" w:rsidRDefault="007F7681">
      <w:r>
        <w:separator/>
      </w:r>
    </w:p>
  </w:endnote>
  <w:endnote w:type="continuationSeparator" w:id="0">
    <w:p w:rsidR="007F7681" w:rsidRDefault="007F7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681" w:rsidRDefault="007F7681">
      <w:r>
        <w:separator/>
      </w:r>
    </w:p>
  </w:footnote>
  <w:footnote w:type="continuationSeparator" w:id="0">
    <w:p w:rsidR="007F7681" w:rsidRDefault="007F76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81" w:rsidRPr="00E03E4C" w:rsidRDefault="007F7681">
    <w:pPr>
      <w:pStyle w:val="Header"/>
      <w:rPr>
        <w:b/>
        <w:smallCaps/>
        <w:sz w:val="24"/>
        <w:szCs w:val="24"/>
      </w:rPr>
    </w:pPr>
    <w:r w:rsidRPr="00E03E4C">
      <w:rPr>
        <w:b/>
        <w:smallCaps/>
        <w:sz w:val="24"/>
        <w:szCs w:val="24"/>
      </w:rPr>
      <w:t xml:space="preserve">DPCM 22 MARZO 2020 – </w:t>
    </w:r>
    <w:r w:rsidRPr="00E03E4C">
      <w:rPr>
        <w:smallCaps/>
        <w:sz w:val="24"/>
        <w:szCs w:val="24"/>
      </w:rPr>
      <w:t xml:space="preserve">Modello richiesta Autorizzazione – </w:t>
    </w:r>
    <w:r w:rsidRPr="00E03E4C">
      <w:rPr>
        <w:b/>
        <w:smallCaps/>
        <w:sz w:val="24"/>
        <w:szCs w:val="24"/>
      </w:rPr>
      <w:t xml:space="preserve">ART. 1 Lettera H)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65940"/>
    <w:multiLevelType w:val="hybridMultilevel"/>
    <w:tmpl w:val="6EB8255E"/>
    <w:lvl w:ilvl="0" w:tplc="D0749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D08F4"/>
    <w:multiLevelType w:val="hybridMultilevel"/>
    <w:tmpl w:val="4982819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9CD343D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20482A35"/>
    <w:multiLevelType w:val="hybridMultilevel"/>
    <w:tmpl w:val="6AD4E970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7B2219"/>
    <w:multiLevelType w:val="hybridMultilevel"/>
    <w:tmpl w:val="9FF867BC"/>
    <w:lvl w:ilvl="0" w:tplc="250A557C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5678C6"/>
    <w:multiLevelType w:val="hybridMultilevel"/>
    <w:tmpl w:val="3BC0BF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CF35741"/>
    <w:multiLevelType w:val="hybridMultilevel"/>
    <w:tmpl w:val="02944386"/>
    <w:lvl w:ilvl="0" w:tplc="D07491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763B5"/>
    <w:multiLevelType w:val="hybridMultilevel"/>
    <w:tmpl w:val="C2C0D352"/>
    <w:lvl w:ilvl="0" w:tplc="65D2C70C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E7C2A4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54D075D1"/>
    <w:multiLevelType w:val="hybridMultilevel"/>
    <w:tmpl w:val="50D08C9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4"/>
  </w:num>
  <w:num w:numId="5">
    <w:abstractNumId w:val="1"/>
  </w:num>
  <w:num w:numId="6">
    <w:abstractNumId w:val="6"/>
  </w:num>
  <w:num w:numId="7">
    <w:abstractNumId w:val="0"/>
  </w:num>
  <w:num w:numId="8">
    <w:abstractNumId w:val="9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196"/>
    <w:rsid w:val="0000123F"/>
    <w:rsid w:val="00005A4E"/>
    <w:rsid w:val="00015730"/>
    <w:rsid w:val="00015FDB"/>
    <w:rsid w:val="000210F8"/>
    <w:rsid w:val="000247C1"/>
    <w:rsid w:val="0003795A"/>
    <w:rsid w:val="000658E0"/>
    <w:rsid w:val="00081600"/>
    <w:rsid w:val="00082303"/>
    <w:rsid w:val="000B36E0"/>
    <w:rsid w:val="000B575D"/>
    <w:rsid w:val="000C7900"/>
    <w:rsid w:val="000D6AAD"/>
    <w:rsid w:val="00124FEE"/>
    <w:rsid w:val="001455F0"/>
    <w:rsid w:val="00173BE4"/>
    <w:rsid w:val="00185972"/>
    <w:rsid w:val="0019274F"/>
    <w:rsid w:val="001D5AAC"/>
    <w:rsid w:val="001F031B"/>
    <w:rsid w:val="002439A7"/>
    <w:rsid w:val="0027324D"/>
    <w:rsid w:val="002E29C0"/>
    <w:rsid w:val="002E6D6B"/>
    <w:rsid w:val="0035224A"/>
    <w:rsid w:val="003B233A"/>
    <w:rsid w:val="003D0B2B"/>
    <w:rsid w:val="0041077D"/>
    <w:rsid w:val="00414A5D"/>
    <w:rsid w:val="00420B86"/>
    <w:rsid w:val="00441296"/>
    <w:rsid w:val="00451D31"/>
    <w:rsid w:val="00454C88"/>
    <w:rsid w:val="0047340A"/>
    <w:rsid w:val="004B616D"/>
    <w:rsid w:val="00512653"/>
    <w:rsid w:val="00554D36"/>
    <w:rsid w:val="005551D2"/>
    <w:rsid w:val="00574508"/>
    <w:rsid w:val="00575FE2"/>
    <w:rsid w:val="005D527A"/>
    <w:rsid w:val="0060214C"/>
    <w:rsid w:val="006208A6"/>
    <w:rsid w:val="006353CF"/>
    <w:rsid w:val="00643CE2"/>
    <w:rsid w:val="00645F8D"/>
    <w:rsid w:val="00697586"/>
    <w:rsid w:val="006B5581"/>
    <w:rsid w:val="006C394E"/>
    <w:rsid w:val="006E5143"/>
    <w:rsid w:val="006F36A8"/>
    <w:rsid w:val="0071451C"/>
    <w:rsid w:val="00753A96"/>
    <w:rsid w:val="00784C3E"/>
    <w:rsid w:val="007B09EA"/>
    <w:rsid w:val="007B3CC4"/>
    <w:rsid w:val="007F11AA"/>
    <w:rsid w:val="007F7681"/>
    <w:rsid w:val="008F45D8"/>
    <w:rsid w:val="00916B63"/>
    <w:rsid w:val="009609FD"/>
    <w:rsid w:val="009922C6"/>
    <w:rsid w:val="009A7360"/>
    <w:rsid w:val="009C40C9"/>
    <w:rsid w:val="009D64A1"/>
    <w:rsid w:val="009D7E49"/>
    <w:rsid w:val="00A24505"/>
    <w:rsid w:val="00A34F1B"/>
    <w:rsid w:val="00A50546"/>
    <w:rsid w:val="00A51BB6"/>
    <w:rsid w:val="00A73509"/>
    <w:rsid w:val="00B13C9F"/>
    <w:rsid w:val="00B208EB"/>
    <w:rsid w:val="00B33977"/>
    <w:rsid w:val="00BA2B02"/>
    <w:rsid w:val="00BA3F56"/>
    <w:rsid w:val="00BC4ADF"/>
    <w:rsid w:val="00BD36C0"/>
    <w:rsid w:val="00BD4245"/>
    <w:rsid w:val="00BD7C0A"/>
    <w:rsid w:val="00BE64B1"/>
    <w:rsid w:val="00BF52DE"/>
    <w:rsid w:val="00C02E5F"/>
    <w:rsid w:val="00C137B0"/>
    <w:rsid w:val="00C43409"/>
    <w:rsid w:val="00C60F1B"/>
    <w:rsid w:val="00C620C9"/>
    <w:rsid w:val="00C812C2"/>
    <w:rsid w:val="00C902BA"/>
    <w:rsid w:val="00C94DC3"/>
    <w:rsid w:val="00CF6CE9"/>
    <w:rsid w:val="00D714E8"/>
    <w:rsid w:val="00DE7C6B"/>
    <w:rsid w:val="00E03E4C"/>
    <w:rsid w:val="00E1724F"/>
    <w:rsid w:val="00E362DE"/>
    <w:rsid w:val="00E43FB2"/>
    <w:rsid w:val="00EC41F5"/>
    <w:rsid w:val="00ED1305"/>
    <w:rsid w:val="00F01BAA"/>
    <w:rsid w:val="00F15247"/>
    <w:rsid w:val="00F70435"/>
    <w:rsid w:val="00F719A2"/>
    <w:rsid w:val="00F77906"/>
    <w:rsid w:val="00F82196"/>
    <w:rsid w:val="00F83C1E"/>
    <w:rsid w:val="00FC1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locked="1" w:uiPriority="0"/>
    <w:lsdException w:name="macro" w:semiHidden="1" w:unhideWhenUsed="1"/>
    <w:lsdException w:name="toa heading" w:semiHidden="1" w:unhideWhenUsed="1"/>
    <w:lsdException w:name="List" w:locked="1" w:uiPriority="0"/>
    <w:lsdException w:name="List Bullet" w:locked="1" w:uiPriority="0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locked="1" w:uiPriority="0"/>
    <w:lsdException w:name="List Continue 3" w:locked="1" w:uiPriority="0"/>
    <w:lsdException w:name="List Continue 4" w:locked="1" w:uiPriority="0"/>
    <w:lsdException w:name="List Continue 5" w:locked="1" w:uiPriority="0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37B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37B0"/>
    <w:pPr>
      <w:keepNext/>
      <w:jc w:val="center"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137B0"/>
    <w:pPr>
      <w:keepNext/>
      <w:ind w:firstLine="709"/>
      <w:jc w:val="right"/>
      <w:outlineLvl w:val="1"/>
    </w:pPr>
    <w:rPr>
      <w:sz w:val="24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37B0"/>
    <w:pPr>
      <w:keepNext/>
      <w:ind w:firstLine="709"/>
      <w:jc w:val="right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137B0"/>
    <w:pPr>
      <w:keepNext/>
      <w:spacing w:line="360" w:lineRule="auto"/>
      <w:jc w:val="center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137B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paragraph" w:styleId="Header">
    <w:name w:val="header"/>
    <w:basedOn w:val="Normal"/>
    <w:link w:val="HeaderChar"/>
    <w:uiPriority w:val="99"/>
    <w:rsid w:val="00C137B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137B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224A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137B0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C137B0"/>
    <w:pPr>
      <w:jc w:val="both"/>
    </w:pPr>
    <w:rPr>
      <w:b/>
      <w:sz w:val="32"/>
      <w:u w:val="singl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C137B0"/>
    <w:pPr>
      <w:ind w:firstLine="709"/>
      <w:jc w:val="both"/>
    </w:pPr>
    <w:rPr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C137B0"/>
    <w:pPr>
      <w:jc w:val="both"/>
    </w:pPr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rsid w:val="00C137B0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C137B0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A245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FootnoteText">
    <w:name w:val="footnote text"/>
    <w:basedOn w:val="Normal"/>
    <w:link w:val="FootnoteTextChar"/>
    <w:uiPriority w:val="99"/>
    <w:semiHidden/>
    <w:rsid w:val="005D527A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D527A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645F8D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3D0B2B"/>
    <w:rPr>
      <w:rFonts w:cs="Times New Roman"/>
      <w:color w:val="0563C1"/>
      <w:u w:val="single"/>
    </w:rPr>
  </w:style>
  <w:style w:type="character" w:customStyle="1" w:styleId="Menzionenonrisolta1">
    <w:name w:val="Menzione non risolta1"/>
    <w:basedOn w:val="DefaultParagraphFont"/>
    <w:uiPriority w:val="99"/>
    <w:semiHidden/>
    <w:rsid w:val="003D0B2B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1239</Characters>
  <Application>Microsoft Office Outlook</Application>
  <DocSecurity>0</DocSecurity>
  <Lines>0</Lines>
  <Paragraphs>0</Paragraphs>
  <ScaleCrop>false</ScaleCrop>
  <Company>Bull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PREFETTO</dc:title>
  <dc:subject/>
  <dc:creator>PREFETTURA DI PADOVA</dc:creator>
  <cp:keywords/>
  <dc:description/>
  <cp:lastModifiedBy>segretaria</cp:lastModifiedBy>
  <cp:revision>3</cp:revision>
  <cp:lastPrinted>2020-03-23T12:16:00Z</cp:lastPrinted>
  <dcterms:created xsi:type="dcterms:W3CDTF">2020-03-24T10:51:00Z</dcterms:created>
  <dcterms:modified xsi:type="dcterms:W3CDTF">2020-03-24T11:00:00Z</dcterms:modified>
</cp:coreProperties>
</file>